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4E" w:rsidRDefault="00AC0C4E" w:rsidP="004802F9">
      <w:pPr>
        <w:spacing w:afterLines="100" w:line="400" w:lineRule="exac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 xml:space="preserve"> </w:t>
      </w:r>
    </w:p>
    <w:p w:rsidR="00AC0C4E" w:rsidRDefault="00AC0C4E" w:rsidP="004802F9">
      <w:pPr>
        <w:spacing w:afterLines="100" w:line="400" w:lineRule="exact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商丘学院参加学科竞赛项目申报表</w:t>
      </w:r>
    </w:p>
    <w:p w:rsidR="00AC0C4E" w:rsidRDefault="00AC0C4E" w:rsidP="004802F9">
      <w:pPr>
        <w:spacing w:line="400" w:lineRule="exact"/>
        <w:ind w:firstLineChars="2100" w:firstLine="31680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sz w:val="24"/>
        </w:rPr>
        <w:t>编号（教务处编制）：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1"/>
        <w:gridCol w:w="212"/>
        <w:gridCol w:w="412"/>
        <w:gridCol w:w="836"/>
        <w:gridCol w:w="966"/>
        <w:gridCol w:w="613"/>
        <w:gridCol w:w="122"/>
        <w:gridCol w:w="161"/>
        <w:gridCol w:w="735"/>
        <w:gridCol w:w="795"/>
        <w:gridCol w:w="454"/>
        <w:gridCol w:w="906"/>
        <w:gridCol w:w="1107"/>
      </w:tblGrid>
      <w:tr w:rsidR="00AC0C4E" w:rsidRPr="00EE0119">
        <w:trPr>
          <w:trHeight w:val="527"/>
          <w:jc w:val="center"/>
        </w:trPr>
        <w:tc>
          <w:tcPr>
            <w:tcW w:w="1865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二级学院</w:t>
            </w:r>
          </w:p>
        </w:tc>
        <w:tc>
          <w:tcPr>
            <w:tcW w:w="2537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1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申报时间</w:t>
            </w:r>
          </w:p>
        </w:tc>
        <w:tc>
          <w:tcPr>
            <w:tcW w:w="2467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/>
                <w:sz w:val="24"/>
              </w:rPr>
              <w:t xml:space="preserve">     </w:t>
            </w:r>
            <w:r w:rsidRPr="00EE0119">
              <w:rPr>
                <w:rFonts w:ascii="宋体" w:hAnsi="宋体" w:hint="eastAsia"/>
                <w:sz w:val="24"/>
              </w:rPr>
              <w:t>年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月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1865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竞赛项目名称</w:t>
            </w:r>
          </w:p>
        </w:tc>
        <w:tc>
          <w:tcPr>
            <w:tcW w:w="6695" w:type="dxa"/>
            <w:gridSpan w:val="10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1865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竞赛组织单位</w:t>
            </w:r>
          </w:p>
        </w:tc>
        <w:tc>
          <w:tcPr>
            <w:tcW w:w="6695" w:type="dxa"/>
            <w:gridSpan w:val="10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1060"/>
          <w:jc w:val="center"/>
        </w:trPr>
        <w:tc>
          <w:tcPr>
            <w:tcW w:w="1865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竞赛内容</w:t>
            </w:r>
          </w:p>
        </w:tc>
        <w:tc>
          <w:tcPr>
            <w:tcW w:w="6695" w:type="dxa"/>
            <w:gridSpan w:val="10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1865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竞赛地点</w:t>
            </w:r>
          </w:p>
        </w:tc>
        <w:tc>
          <w:tcPr>
            <w:tcW w:w="2537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1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竞赛时间</w:t>
            </w:r>
          </w:p>
        </w:tc>
        <w:tc>
          <w:tcPr>
            <w:tcW w:w="2467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/>
                <w:sz w:val="24"/>
              </w:rPr>
              <w:t xml:space="preserve">     </w:t>
            </w:r>
            <w:r w:rsidRPr="00EE0119">
              <w:rPr>
                <w:rFonts w:ascii="宋体" w:hAnsi="宋体" w:hint="eastAsia"/>
                <w:sz w:val="24"/>
              </w:rPr>
              <w:t>年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月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8560" w:type="dxa"/>
            <w:gridSpan w:val="1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指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导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教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师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1241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60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职称</w:t>
            </w:r>
            <w:r w:rsidRPr="00EE0119">
              <w:rPr>
                <w:rFonts w:ascii="宋体" w:hAnsi="宋体"/>
                <w:sz w:val="24"/>
              </w:rPr>
              <w:t>/</w:t>
            </w:r>
            <w:r w:rsidRPr="00EE0119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862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890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工作分工</w:t>
            </w:r>
          </w:p>
        </w:tc>
        <w:tc>
          <w:tcPr>
            <w:tcW w:w="1107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1241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2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负责人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1241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2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1241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2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1241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2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90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07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8560" w:type="dxa"/>
            <w:gridSpan w:val="13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参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赛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学</w:t>
            </w:r>
            <w:r w:rsidRPr="00EE0119">
              <w:rPr>
                <w:rFonts w:ascii="宋体" w:hAnsi="宋体"/>
                <w:sz w:val="24"/>
              </w:rPr>
              <w:t xml:space="preserve">   </w:t>
            </w:r>
            <w:r w:rsidRPr="00EE0119">
              <w:rPr>
                <w:rFonts w:ascii="宋体" w:hAnsi="宋体" w:hint="eastAsia"/>
                <w:sz w:val="24"/>
              </w:rPr>
              <w:t>生</w:t>
            </w:r>
          </w:p>
        </w:tc>
      </w:tr>
      <w:tr w:rsidR="00AC0C4E" w:rsidRPr="00EE0119">
        <w:trPr>
          <w:trHeight w:val="527"/>
          <w:jc w:val="center"/>
        </w:trPr>
        <w:tc>
          <w:tcPr>
            <w:tcW w:w="1453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负责人姓名</w:t>
            </w:r>
          </w:p>
        </w:tc>
        <w:tc>
          <w:tcPr>
            <w:tcW w:w="1248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66" w:type="dxa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631" w:type="dxa"/>
            <w:gridSpan w:val="4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013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527"/>
          <w:jc w:val="center"/>
        </w:trPr>
        <w:tc>
          <w:tcPr>
            <w:tcW w:w="1453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参加学生</w:t>
            </w:r>
          </w:p>
        </w:tc>
        <w:tc>
          <w:tcPr>
            <w:tcW w:w="7107" w:type="dxa"/>
            <w:gridSpan w:val="11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  <w:tr w:rsidR="00AC0C4E" w:rsidRPr="00EE0119">
        <w:trPr>
          <w:trHeight w:val="90"/>
          <w:jc w:val="center"/>
        </w:trPr>
        <w:tc>
          <w:tcPr>
            <w:tcW w:w="4280" w:type="dxa"/>
            <w:gridSpan w:val="6"/>
            <w:vAlign w:val="center"/>
          </w:tcPr>
          <w:p w:rsidR="00AC0C4E" w:rsidRPr="00EE0119" w:rsidRDefault="00AC0C4E">
            <w:pPr>
              <w:spacing w:line="480" w:lineRule="exact"/>
              <w:jc w:val="left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二级学院意见：</w:t>
            </w:r>
          </w:p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  <w:p w:rsidR="00AC0C4E" w:rsidRPr="00EE0119" w:rsidRDefault="00AC0C4E" w:rsidP="00AC0C4E">
            <w:pPr>
              <w:spacing w:line="480" w:lineRule="exact"/>
              <w:ind w:firstLineChars="300" w:firstLine="31680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院长（签名、盖章）：</w:t>
            </w:r>
          </w:p>
          <w:p w:rsidR="00AC0C4E" w:rsidRPr="00EE0119" w:rsidRDefault="00AC0C4E" w:rsidP="00AC0C4E">
            <w:pPr>
              <w:spacing w:line="480" w:lineRule="exact"/>
              <w:ind w:firstLineChars="300" w:firstLine="31680"/>
              <w:rPr>
                <w:rFonts w:ascii="宋体"/>
                <w:sz w:val="24"/>
              </w:rPr>
            </w:pPr>
            <w:r w:rsidRPr="00EE0119">
              <w:rPr>
                <w:rFonts w:ascii="宋体" w:hAnsi="宋体"/>
                <w:sz w:val="24"/>
              </w:rPr>
              <w:t xml:space="preserve">              </w:t>
            </w:r>
            <w:r w:rsidRPr="00EE0119">
              <w:rPr>
                <w:rFonts w:ascii="宋体" w:hAnsi="宋体" w:hint="eastAsia"/>
                <w:sz w:val="24"/>
              </w:rPr>
              <w:t>年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月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280" w:type="dxa"/>
            <w:gridSpan w:val="7"/>
            <w:vAlign w:val="center"/>
          </w:tcPr>
          <w:p w:rsidR="00AC0C4E" w:rsidRPr="00EE0119" w:rsidRDefault="00AC0C4E">
            <w:pPr>
              <w:spacing w:line="480" w:lineRule="exact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教务处意见：</w:t>
            </w:r>
          </w:p>
          <w:p w:rsidR="00AC0C4E" w:rsidRPr="00EE0119" w:rsidRDefault="00AC0C4E">
            <w:pPr>
              <w:spacing w:line="480" w:lineRule="exact"/>
              <w:rPr>
                <w:rFonts w:ascii="宋体"/>
                <w:sz w:val="24"/>
              </w:rPr>
            </w:pPr>
          </w:p>
          <w:p w:rsidR="00AC0C4E" w:rsidRPr="00EE0119" w:rsidRDefault="00AC0C4E">
            <w:pPr>
              <w:spacing w:line="480" w:lineRule="exact"/>
              <w:rPr>
                <w:rFonts w:ascii="宋体"/>
                <w:sz w:val="24"/>
              </w:rPr>
            </w:pPr>
          </w:p>
          <w:p w:rsidR="00AC0C4E" w:rsidRPr="00EE0119" w:rsidRDefault="00AC0C4E">
            <w:pPr>
              <w:spacing w:line="480" w:lineRule="exact"/>
              <w:rPr>
                <w:rFonts w:ascii="宋体"/>
                <w:sz w:val="24"/>
              </w:rPr>
            </w:pPr>
            <w:r w:rsidRPr="00EE0119">
              <w:rPr>
                <w:rFonts w:ascii="宋体" w:hAnsi="宋体"/>
                <w:sz w:val="24"/>
              </w:rPr>
              <w:t xml:space="preserve">                   </w:t>
            </w:r>
            <w:r w:rsidRPr="00EE0119">
              <w:rPr>
                <w:rFonts w:ascii="宋体" w:hAnsi="宋体" w:hint="eastAsia"/>
                <w:sz w:val="24"/>
              </w:rPr>
              <w:t>盖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章</w:t>
            </w:r>
          </w:p>
          <w:p w:rsidR="00AC0C4E" w:rsidRPr="00EE0119" w:rsidRDefault="00AC0C4E">
            <w:pPr>
              <w:spacing w:line="480" w:lineRule="exact"/>
              <w:rPr>
                <w:rFonts w:ascii="宋体"/>
                <w:sz w:val="24"/>
              </w:rPr>
            </w:pPr>
            <w:r w:rsidRPr="00EE0119">
              <w:rPr>
                <w:rFonts w:ascii="宋体" w:hAnsi="宋体"/>
                <w:sz w:val="24"/>
              </w:rPr>
              <w:t xml:space="preserve">                    </w:t>
            </w:r>
            <w:r w:rsidRPr="00EE0119">
              <w:rPr>
                <w:rFonts w:ascii="宋体" w:hAnsi="宋体" w:hint="eastAsia"/>
                <w:sz w:val="24"/>
              </w:rPr>
              <w:t>年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月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C0C4E" w:rsidRPr="00EE0119">
        <w:trPr>
          <w:trHeight w:val="1072"/>
          <w:jc w:val="center"/>
        </w:trPr>
        <w:tc>
          <w:tcPr>
            <w:tcW w:w="1453" w:type="dxa"/>
            <w:gridSpan w:val="2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  <w:r w:rsidRPr="00EE0119">
              <w:rPr>
                <w:rFonts w:ascii="宋体" w:hAnsi="宋体" w:hint="eastAsia"/>
                <w:sz w:val="24"/>
              </w:rPr>
              <w:t>备</w:t>
            </w:r>
            <w:r w:rsidRPr="00EE0119">
              <w:rPr>
                <w:rFonts w:ascii="宋体" w:hAnsi="宋体"/>
                <w:sz w:val="24"/>
              </w:rPr>
              <w:t xml:space="preserve">  </w:t>
            </w:r>
            <w:r w:rsidRPr="00EE0119"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7107" w:type="dxa"/>
            <w:gridSpan w:val="11"/>
            <w:vAlign w:val="center"/>
          </w:tcPr>
          <w:p w:rsidR="00AC0C4E" w:rsidRPr="00EE0119" w:rsidRDefault="00AC0C4E">
            <w:pPr>
              <w:spacing w:line="48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AC0C4E" w:rsidRDefault="00AC0C4E">
      <w:pPr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1.</w:t>
      </w:r>
      <w:r>
        <w:rPr>
          <w:rFonts w:ascii="宋体" w:hAnsi="宋体" w:hint="eastAsia"/>
          <w:szCs w:val="21"/>
        </w:rPr>
        <w:t>每个参赛队需填写一份申报表，本表一式二份，申报人和教务处各存一份。</w:t>
      </w:r>
    </w:p>
    <w:p w:rsidR="00AC0C4E" w:rsidRDefault="00AC0C4E" w:rsidP="002D1B20">
      <w:pPr>
        <w:ind w:firstLineChars="200" w:firstLine="31680"/>
        <w:jc w:val="left"/>
        <w:rPr>
          <w:rFonts w:ascii="宋体"/>
          <w:szCs w:val="21"/>
        </w:rPr>
      </w:pPr>
      <w:bookmarkStart w:id="0" w:name="_GoBack"/>
      <w:bookmarkEnd w:id="0"/>
      <w:r>
        <w:rPr>
          <w:rFonts w:ascii="宋体" w:hAnsi="宋体"/>
          <w:szCs w:val="21"/>
        </w:rPr>
        <w:t>2.</w:t>
      </w:r>
      <w:r>
        <w:rPr>
          <w:rFonts w:ascii="宋体" w:hAnsi="宋体" w:hint="eastAsia"/>
          <w:szCs w:val="21"/>
        </w:rPr>
        <w:t>申报时需提交竞赛组织单位的通知。</w:t>
      </w:r>
    </w:p>
    <w:sectPr w:rsidR="00AC0C4E" w:rsidSect="0030290F">
      <w:pgSz w:w="11906" w:h="16838"/>
      <w:pgMar w:top="1440" w:right="1800" w:bottom="1247" w:left="180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66F36F7"/>
    <w:rsid w:val="000819E8"/>
    <w:rsid w:val="002D1B20"/>
    <w:rsid w:val="0030290F"/>
    <w:rsid w:val="004802F9"/>
    <w:rsid w:val="00502863"/>
    <w:rsid w:val="005117FE"/>
    <w:rsid w:val="00643F9F"/>
    <w:rsid w:val="008221B7"/>
    <w:rsid w:val="009E2F62"/>
    <w:rsid w:val="00A41299"/>
    <w:rsid w:val="00AC0C4E"/>
    <w:rsid w:val="00BA7FF7"/>
    <w:rsid w:val="00C67B3E"/>
    <w:rsid w:val="00D300C3"/>
    <w:rsid w:val="00E238CF"/>
    <w:rsid w:val="00EC5C8A"/>
    <w:rsid w:val="00EE0119"/>
    <w:rsid w:val="05C95538"/>
    <w:rsid w:val="066F36F7"/>
    <w:rsid w:val="0717004E"/>
    <w:rsid w:val="1F276502"/>
    <w:rsid w:val="24CA4ED5"/>
    <w:rsid w:val="26A66DD0"/>
    <w:rsid w:val="3021096B"/>
    <w:rsid w:val="31B52A42"/>
    <w:rsid w:val="3F560BE8"/>
    <w:rsid w:val="4AE24DA0"/>
    <w:rsid w:val="5CD850FC"/>
    <w:rsid w:val="664A54C1"/>
    <w:rsid w:val="753644F2"/>
    <w:rsid w:val="7690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0290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290F"/>
    <w:pPr>
      <w:spacing w:line="336" w:lineRule="auto"/>
      <w:ind w:firstLineChars="200" w:firstLine="640"/>
    </w:pPr>
    <w:rPr>
      <w:rFonts w:eastAsia="仿宋_GB2312"/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E2F62"/>
    <w:rPr>
      <w:rFonts w:ascii="Calibri" w:hAnsi="Calibri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30290F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E2F62"/>
    <w:rPr>
      <w:rFonts w:ascii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56</Words>
  <Characters>322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6</cp:revision>
  <cp:lastPrinted>2019-03-21T02:13:00Z</cp:lastPrinted>
  <dcterms:created xsi:type="dcterms:W3CDTF">2019-03-20T00:27:00Z</dcterms:created>
  <dcterms:modified xsi:type="dcterms:W3CDTF">2019-03-25T02:05:00Z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