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baseline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学院第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届中国“互联网+”大学生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创新创业大赛推荐参加学校复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eastAsia="zh-CN"/>
        </w:rPr>
        <w:t>（决）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项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目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汇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总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44"/>
          <w:szCs w:val="44"/>
        </w:rPr>
        <w:t>表</w:t>
      </w:r>
    </w:p>
    <w:bookmarkEnd w:id="0"/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3765"/>
        <w:gridCol w:w="1276"/>
        <w:gridCol w:w="992"/>
        <w:gridCol w:w="1418"/>
        <w:gridCol w:w="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  <w:t>序号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  <w:t>项目名称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仿宋_GB2312" w:hAnsi="宋体" w:eastAsia="仿宋_GB2312" w:cs="Arial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  <w:t>负责人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  <w:t>团队名</w:t>
            </w:r>
            <w:r>
              <w:rPr>
                <w:rFonts w:hint="eastAsia" w:ascii="仿宋_GB2312" w:hAnsi="宋体" w:eastAsia="仿宋_GB2312" w:cs="Arial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  <w:t>称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  <w:t>指导老师</w:t>
            </w: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宋体" w:cs="Arial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ascii="宋体" w:cs="Arial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56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宋体" w:eastAsia="仿宋_GB2312" w:cs="Arial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17560"/>
    <w:rsid w:val="2581756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2018-06-21T09:43:00Z</dcterms:created>
  <dc:creator>admin</dc:creator>
  <cp:lastModifiedBy>admin</cp:lastModifiedBy>
  <dcterms:modified xsi:type="dcterms:W3CDTF">2018-06-21T09:46:08Z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