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055" cy="7021830"/>
            <wp:effectExtent l="0" t="0" r="10795" b="7620"/>
            <wp:docPr id="1" name="图片 1" descr="156983851736611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5698385173661111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7021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055" cy="7021830"/>
            <wp:effectExtent l="0" t="0" r="10795" b="7620"/>
            <wp:docPr id="5" name="图片 5" descr="6449190316856199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644919031685619934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7021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055" cy="7021830"/>
            <wp:effectExtent l="0" t="0" r="10795" b="7620"/>
            <wp:docPr id="3" name="图片 3" descr="3878526512069713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387852651206971348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7021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055" cy="7021830"/>
            <wp:effectExtent l="0" t="0" r="10795" b="7620"/>
            <wp:docPr id="2" name="图片 2" descr="1922778021777878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192277802177787868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7021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055" cy="7021830"/>
            <wp:effectExtent l="0" t="0" r="10795" b="7620"/>
            <wp:docPr id="6" name="图片 6" descr="4607799176709537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460779917670953739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7021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055" cy="7021830"/>
            <wp:effectExtent l="0" t="0" r="10795" b="7620"/>
            <wp:docPr id="7" name="图片 7" descr="1806564786172230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180656478617223010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7021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055" cy="7021830"/>
            <wp:effectExtent l="0" t="0" r="10795" b="7620"/>
            <wp:docPr id="8" name="图片 8" descr="315470092554037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315470092554037100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7021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055" cy="7021830"/>
            <wp:effectExtent l="0" t="0" r="10795" b="7620"/>
            <wp:docPr id="9" name="图片 9" descr="1216482226304376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121648222630437636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7021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6520022"/>
    <w:rsid w:val="16520022"/>
    <w:rsid w:val="6D53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1.xml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AppData\Roaming\Kingsoft\wps\addons\pool\win-i386\knewfileruby_1.0.0.10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TotalTime>133</TotalTime>
  <ScaleCrop>false</ScaleCrop>
  <LinksUpToDate>false</LinksUpToDate>
  <CharactersWithSpaces>0</CharactersWithSpaces>
  <Application>WPS Office_10.1.0.7400_F1E327BC-269C-435d-A152-05C5408002CA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2018-06-21T06:54:00Z</dcterms:created>
  <dc:creator>admin</dc:creator>
  <cp:lastModifiedBy>admin</cp:lastModifiedBy>
  <dcterms:modified xsi:type="dcterms:W3CDTF">2018-06-21T09:41:13Z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</Properties>
</file>